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BDB" w:rsidRDefault="006C6B30">
      <w:bookmarkStart w:id="0" w:name="_GoBack"/>
      <w:bookmarkEnd w:id="0"/>
      <w:r>
        <w:t>Sample file which will be a template</w:t>
      </w:r>
    </w:p>
    <w:sectPr w:rsidR="00561BD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30"/>
    <w:rsid w:val="001008E6"/>
    <w:rsid w:val="00561BDB"/>
    <w:rsid w:val="006C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saveasdotx_sample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Vasily Melenchuk</dc:creator>
  <cp:keywords/>
  <dc:description/>
  <cp:lastModifiedBy>Vasily Melenchuk</cp:lastModifiedBy>
  <cp:revision>2</cp:revision>
  <dcterms:created xsi:type="dcterms:W3CDTF">2018-12-12T09:09:00Z</dcterms:created>
  <dcterms:modified xsi:type="dcterms:W3CDTF">2018-12-12T09:09:00Z</dcterms:modified>
</cp:coreProperties>
</file>