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FFB" w:rsidRDefault="00113FFB" w:rsidP="00113FFB">
      <w:bookmarkStart w:id="0" w:name="_GoBack"/>
      <w:bookmarkEnd w:id="0"/>
      <w:r>
        <w:t>Document contains multiple AutoText entries</w:t>
      </w:r>
    </w:p>
    <w:p w:rsidR="00CA5001" w:rsidRDefault="00BE7488"/>
    <w:sectPr w:rsidR="00CA50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E93"/>
    <w:rsid w:val="00113FFB"/>
    <w:rsid w:val="006E7E9E"/>
    <w:rsid w:val="00907807"/>
    <w:rsid w:val="0091373E"/>
    <w:rsid w:val="00AC4E93"/>
    <w:rsid w:val="00B91AFC"/>
    <w:rsid w:val="00BE7488"/>
    <w:rsid w:val="00E65B67"/>
    <w:rsid w:val="00F9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578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113F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7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Multiple"/>
        <w:style w:val="Normal"/>
        <w:category>
          <w:name w:val="General"/>
          <w:gallery w:val="autoTxt"/>
        </w:category>
        <w:behaviors>
          <w:behavior w:val="content"/>
        </w:behaviors>
        <w:guid w:val="{6FB0C92C-AD37-4B2F-AEBB-6EB5AFBB266F}"/>
      </w:docPartPr>
      <w:docPartBody>
        <w:p w:rsidR="008C2410" w:rsidRDefault="008C2410">
          <w:r>
            <w:t>Multiple.</w:t>
          </w:r>
        </w:p>
        <w:p w:rsidR="008C2410" w:rsidRDefault="008C2410">
          <w:r>
            <w:t>Paragraph.</w:t>
          </w:r>
        </w:p>
        <w:p w:rsidR="008C2410" w:rsidRDefault="008C2410">
          <w:r>
            <w:t>Autotext</w:t>
          </w:r>
        </w:p>
        <w:p w:rsidR="00206A00" w:rsidRDefault="00206A00"/>
      </w:docPartBody>
    </w:docPart>
    <w:docPart>
      <w:docPartPr>
        <w:name w:decorated="1" w:val=":-)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F5DC441-8A39-47AC-B72D-D2EDD48F6370}"/>
      </w:docPartPr>
      <w:docPartBody>
        <w:p w:rsidR="00206A00" w:rsidRDefault="00206A00" w:rsidP="00113FFB">
          <w:r>
            <w:t>Second  Autotext</w:t>
          </w:r>
        </w:p>
        <w:p w:rsidR="0092506E" w:rsidRDefault="0092506E"/>
      </w:docPartBody>
    </w:docPart>
    <w:docPart>
      <w:docPartPr>
        <w:name w:decorated="1" w:val=":|"/>
        <w:category>
          <w:name w:val="General"/>
          <w:gallery w:val="default"/>
        </w:category>
        <w:types>
          <w:type w:val="autoExp"/>
          <w:type w:val="speller"/>
        </w:types>
        <w:behaviors>
          <w:behavior w:val="content"/>
        </w:behaviors>
        <w:guid w:val="{B23A1E0B-49CF-4C49-B82D-CFD9CBBD2004}"/>
      </w:docPartPr>
      <w:docPartBody>
        <w:p w:rsidR="003061A2" w:rsidRDefault="003061A2" w:rsidP="00113FFB">
          <w:r>
            <w:t xml:space="preserve">Another 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9016"/>
          </w:tblGrid>
          <w:tr w:rsidR="003061A2" w:rsidTr="00BE7488">
            <w:tc>
              <w:tcPr>
                <w:tcW w:w="9016" w:type="dxa"/>
              </w:tcPr>
              <w:p w:rsidR="003061A2" w:rsidRDefault="003061A2" w:rsidP="00113FFB">
                <w:r>
                  <w:t>jksdjkfdskjfds</w:t>
                </w:r>
              </w:p>
            </w:tc>
          </w:tr>
        </w:tbl>
        <w:p w:rsidR="003061A2" w:rsidRDefault="003061A2" w:rsidP="00113FFB">
          <w:r>
            <w:t>complex</w:t>
          </w:r>
        </w:p>
        <w:p w:rsidR="00000000" w:rsidRDefault="003061A2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410"/>
    <w:rsid w:val="00206A00"/>
    <w:rsid w:val="003061A2"/>
    <w:rsid w:val="008C2410"/>
    <w:rsid w:val="0092506E"/>
    <w:rsid w:val="00C72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8C2410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1A2"/>
    <w:pPr>
      <w:spacing w:after="0" w:line="240" w:lineRule="auto"/>
    </w:pPr>
    <w:rPr>
      <w:rFonts w:eastAsiaTheme="minorHAnsi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Multiple.dotx</Template>
  <TotalTime>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john</cp:lastModifiedBy>
  <cp:revision>3</cp:revision>
  <dcterms:created xsi:type="dcterms:W3CDTF">2017-04-24T07:14:00Z</dcterms:created>
  <dcterms:modified xsi:type="dcterms:W3CDTF">2017-05-02T18:29:00Z</dcterms:modified>
</cp:coreProperties>
</file>